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463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2"/>
        <w:gridCol w:w="1105"/>
        <w:gridCol w:w="193"/>
        <w:gridCol w:w="499"/>
        <w:gridCol w:w="1844"/>
        <w:gridCol w:w="282"/>
        <w:gridCol w:w="1053"/>
        <w:gridCol w:w="465"/>
        <w:gridCol w:w="2359"/>
      </w:tblGrid>
      <w:tr w:rsidR="000172E5" w:rsidRPr="00846B76" w14:paraId="41D8308F" w14:textId="77777777" w:rsidTr="00A34A7A">
        <w:trPr>
          <w:trHeight w:val="531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7251A948" w14:textId="50405AB2" w:rsidR="000172E5" w:rsidRPr="00F12965" w:rsidRDefault="00C62645" w:rsidP="00F12965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INFORMATION SUR L’EVENEMENT</w:t>
            </w:r>
          </w:p>
        </w:tc>
      </w:tr>
      <w:tr w:rsidR="0088580B" w:rsidRPr="00846B76" w14:paraId="00457589" w14:textId="77777777" w:rsidTr="00A34A7A">
        <w:trPr>
          <w:trHeight w:val="531"/>
        </w:trPr>
        <w:sdt>
          <w:sdtPr>
            <w:id w:val="-365287697"/>
            <w:placeholder>
              <w:docPart w:val="5D72151D383C48F28EBEDC67111163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6" w:type="pct"/>
                <w:gridSpan w:val="4"/>
                <w:vAlign w:val="bottom"/>
              </w:tcPr>
              <w:p w14:paraId="1DCBAC1A" w14:textId="77777777" w:rsidR="0088580B" w:rsidRDefault="0088580B" w:rsidP="00E204FF">
                <w:pPr>
                  <w:pStyle w:val="Retraitnormal"/>
                </w:pPr>
                <w:r w:rsidRPr="008D33C0">
                  <w:rPr>
                    <w:lang w:bidi="fr-FR"/>
                  </w:rPr>
                  <w:t>Nom de l’événement</w:t>
                </w:r>
              </w:p>
            </w:tc>
          </w:sdtContent>
        </w:sdt>
        <w:tc>
          <w:tcPr>
            <w:tcW w:w="3043" w:type="pct"/>
            <w:gridSpan w:val="5"/>
            <w:tcBorders>
              <w:bottom w:val="single" w:sz="4" w:space="0" w:color="auto"/>
            </w:tcBorders>
            <w:vAlign w:val="bottom"/>
          </w:tcPr>
          <w:p w14:paraId="2996263B" w14:textId="31238324" w:rsidR="0088580B" w:rsidRPr="005807F0" w:rsidRDefault="005807F0" w:rsidP="00E204FF">
            <w:pPr>
              <w:rPr>
                <w:b/>
                <w:bCs/>
                <w:sz w:val="32"/>
                <w:szCs w:val="32"/>
              </w:rPr>
            </w:pPr>
            <w:r w:rsidRPr="005807F0">
              <w:rPr>
                <w:b/>
                <w:bCs/>
                <w:color w:val="00B050"/>
                <w:sz w:val="32"/>
                <w:szCs w:val="32"/>
              </w:rPr>
              <w:t>AG 2023 ET 90 ANS DE LA FD</w:t>
            </w:r>
          </w:p>
        </w:tc>
      </w:tr>
      <w:tr w:rsidR="0088580B" w:rsidRPr="00846B76" w14:paraId="4AF24022" w14:textId="77777777" w:rsidTr="00A34A7A">
        <w:trPr>
          <w:trHeight w:val="491"/>
        </w:trPr>
        <w:sdt>
          <w:sdtPr>
            <w:id w:val="497467533"/>
            <w:placeholder>
              <w:docPart w:val="EA779190EB044CEBA11C15CEEA4D33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5" w:type="pct"/>
                <w:vAlign w:val="bottom"/>
              </w:tcPr>
              <w:p w14:paraId="03BAC2EB" w14:textId="77777777" w:rsidR="0088580B" w:rsidRDefault="00E204FF" w:rsidP="00E204FF">
                <w:pPr>
                  <w:pStyle w:val="Retraitnormal"/>
                </w:pPr>
                <w:r w:rsidRPr="008D33C0">
                  <w:rPr>
                    <w:lang w:bidi="fr-FR"/>
                  </w:rPr>
                  <w:t>Date</w:t>
                </w:r>
              </w:p>
            </w:tc>
          </w:sdtContent>
        </w:sdt>
        <w:tc>
          <w:tcPr>
            <w:tcW w:w="1989" w:type="pct"/>
            <w:gridSpan w:val="5"/>
            <w:tcBorders>
              <w:bottom w:val="single" w:sz="4" w:space="0" w:color="auto"/>
            </w:tcBorders>
            <w:vAlign w:val="bottom"/>
          </w:tcPr>
          <w:p w14:paraId="2ED4630D" w14:textId="53074480" w:rsidR="0088580B" w:rsidRPr="002232B0" w:rsidRDefault="00C160CB" w:rsidP="00E204FF">
            <w:pPr>
              <w:rPr>
                <w:b/>
                <w:bCs/>
              </w:rPr>
            </w:pPr>
            <w:r w:rsidRPr="002232B0">
              <w:rPr>
                <w:b/>
                <w:bCs/>
              </w:rPr>
              <w:t>20/04/2023</w:t>
            </w:r>
          </w:p>
        </w:tc>
        <w:sdt>
          <w:sdtPr>
            <w:id w:val="1040327254"/>
            <w:placeholder>
              <w:docPart w:val="3FCB87D8884A46C2B19F728F624003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4" w:type="pct"/>
                <w:tcBorders>
                  <w:top w:val="single" w:sz="4" w:space="0" w:color="auto"/>
                </w:tcBorders>
                <w:vAlign w:val="bottom"/>
              </w:tcPr>
              <w:p w14:paraId="24E8BBFB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fr-FR"/>
                  </w:rPr>
                  <w:t>Heure</w:t>
                </w:r>
              </w:p>
            </w:tc>
          </w:sdtContent>
        </w:sdt>
        <w:tc>
          <w:tcPr>
            <w:tcW w:w="14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806012" w14:textId="7F0688AF" w:rsidR="00C160CB" w:rsidRPr="00C160CB" w:rsidRDefault="00C160CB" w:rsidP="00E204FF">
            <w:pPr>
              <w:rPr>
                <w:b/>
                <w:bCs/>
                <w:sz w:val="24"/>
                <w:szCs w:val="24"/>
              </w:rPr>
            </w:pPr>
            <w:r w:rsidRPr="00C160CB">
              <w:rPr>
                <w:b/>
                <w:bCs/>
                <w:sz w:val="24"/>
                <w:szCs w:val="24"/>
              </w:rPr>
              <w:t>AG :18h00 repas :20h00</w:t>
            </w:r>
          </w:p>
        </w:tc>
      </w:tr>
      <w:tr w:rsidR="00E204FF" w:rsidRPr="00846B76" w14:paraId="35FFB1D4" w14:textId="77777777" w:rsidTr="00A34A7A">
        <w:trPr>
          <w:trHeight w:val="968"/>
        </w:trPr>
        <w:sdt>
          <w:sdtPr>
            <w:id w:val="-1686427066"/>
            <w:placeholder>
              <w:docPart w:val="AE95FBF82C924E4C87E9F4AB184ECD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5" w:type="pct"/>
                <w:vAlign w:val="bottom"/>
              </w:tcPr>
              <w:p w14:paraId="4A933347" w14:textId="77777777" w:rsidR="00E204FF" w:rsidRDefault="00E204FF" w:rsidP="00E204FF">
                <w:pPr>
                  <w:pStyle w:val="Retraitnormal"/>
                </w:pPr>
                <w:r>
                  <w:rPr>
                    <w:lang w:bidi="fr-FR"/>
                  </w:rPr>
                  <w:t>Lieu</w:t>
                </w:r>
              </w:p>
            </w:tc>
          </w:sdtContent>
        </w:sdt>
        <w:tc>
          <w:tcPr>
            <w:tcW w:w="3955" w:type="pct"/>
            <w:gridSpan w:val="8"/>
            <w:tcBorders>
              <w:bottom w:val="single" w:sz="4" w:space="0" w:color="auto"/>
            </w:tcBorders>
            <w:vAlign w:val="bottom"/>
          </w:tcPr>
          <w:p w14:paraId="0C230190" w14:textId="5939A7AD" w:rsidR="00E204FF" w:rsidRPr="00846B76" w:rsidRDefault="005807F0" w:rsidP="00E204FF">
            <w:r>
              <w:rPr>
                <w:noProof/>
              </w:rPr>
              <w:drawing>
                <wp:inline distT="0" distB="0" distL="0" distR="0" wp14:anchorId="13E27EE1" wp14:editId="254E2318">
                  <wp:extent cx="3257550" cy="54292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DEN SAUSHEI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60CB">
              <w:t xml:space="preserve"> </w:t>
            </w:r>
          </w:p>
        </w:tc>
      </w:tr>
      <w:tr w:rsidR="00E204FF" w:rsidRPr="00E204FF" w14:paraId="50C80A73" w14:textId="77777777" w:rsidTr="00A34A7A">
        <w:trPr>
          <w:trHeight w:val="49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D55D48E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00E97FD2" w14:textId="77777777" w:rsidTr="00A34A7A">
        <w:trPr>
          <w:trHeight w:val="531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2545C6D4" w14:textId="1FCD7B64" w:rsidR="00E204FF" w:rsidRPr="00E204FF" w:rsidRDefault="003264A5" w:rsidP="00E204FF">
            <w:pPr>
              <w:pStyle w:val="Titre1"/>
              <w:outlineLvl w:val="0"/>
            </w:pPr>
            <w:r>
              <w:t xml:space="preserve">SUIVI DE   </w:t>
            </w:r>
            <w:proofErr w:type="gramStart"/>
            <w:r>
              <w:t>L’ EVENEMENT</w:t>
            </w:r>
            <w:proofErr w:type="gramEnd"/>
            <w:r>
              <w:t> : commission communication FD</w:t>
            </w:r>
          </w:p>
        </w:tc>
      </w:tr>
      <w:tr w:rsidR="00E204FF" w:rsidRPr="00846B76" w14:paraId="6F6A9C18" w14:textId="77777777" w:rsidTr="00A34A7A">
        <w:trPr>
          <w:trHeight w:val="804"/>
        </w:trPr>
        <w:sdt>
          <w:sdtPr>
            <w:id w:val="-2047821762"/>
            <w:placeholder>
              <w:docPart w:val="78209D94CAA24890899D142334C9DD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5" w:type="pct"/>
                <w:gridSpan w:val="2"/>
                <w:vAlign w:val="bottom"/>
              </w:tcPr>
              <w:p w14:paraId="18D955BC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395" w:type="pct"/>
            <w:gridSpan w:val="7"/>
            <w:tcBorders>
              <w:bottom w:val="single" w:sz="4" w:space="0" w:color="auto"/>
            </w:tcBorders>
            <w:vAlign w:val="bottom"/>
          </w:tcPr>
          <w:p w14:paraId="64BADAD9" w14:textId="7885EC67" w:rsidR="00E204FF" w:rsidRPr="00846B76" w:rsidRDefault="00741DF0" w:rsidP="00E204FF">
            <w:r>
              <w:t>FREYTAG HUBERT</w:t>
            </w:r>
            <w:r w:rsidR="00D6572F">
              <w:t> : 5,</w:t>
            </w:r>
            <w:r w:rsidR="00F752FF">
              <w:t xml:space="preserve"> </w:t>
            </w:r>
            <w:r w:rsidR="00D6572F">
              <w:t>Allée des mésanges 68390 Sausheim</w:t>
            </w:r>
          </w:p>
        </w:tc>
      </w:tr>
      <w:tr w:rsidR="00E204FF" w:rsidRPr="00846B76" w14:paraId="11DF00F0" w14:textId="77777777" w:rsidTr="00A34A7A">
        <w:trPr>
          <w:trHeight w:val="491"/>
        </w:trPr>
        <w:sdt>
          <w:sdtPr>
            <w:id w:val="-1368443858"/>
            <w:placeholder>
              <w:docPart w:val="C3FF6346467C475A9753E9998FA091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5" w:type="pct"/>
                <w:gridSpan w:val="2"/>
                <w:vAlign w:val="bottom"/>
              </w:tcPr>
              <w:p w14:paraId="67F34465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395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93C44F" w14:textId="32701174" w:rsidR="00E204FF" w:rsidRPr="00846B76" w:rsidRDefault="00741DF0" w:rsidP="00E204FF">
            <w:r>
              <w:t>07 64 47 25 10     03 89 46 05 97</w:t>
            </w:r>
          </w:p>
        </w:tc>
      </w:tr>
      <w:tr w:rsidR="00E204FF" w:rsidRPr="00846B76" w14:paraId="665912EC" w14:textId="77777777" w:rsidTr="00A34A7A">
        <w:trPr>
          <w:trHeight w:val="477"/>
        </w:trPr>
        <w:sdt>
          <w:sdtPr>
            <w:id w:val="-1359804501"/>
            <w:placeholder>
              <w:docPart w:val="F86AD7AA27C54E5598364A17D0B502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5" w:type="pct"/>
                <w:gridSpan w:val="2"/>
                <w:vAlign w:val="bottom"/>
              </w:tcPr>
              <w:p w14:paraId="3333C2F1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395" w:type="pct"/>
            <w:gridSpan w:val="7"/>
            <w:tcBorders>
              <w:bottom w:val="single" w:sz="4" w:space="0" w:color="auto"/>
            </w:tcBorders>
            <w:vAlign w:val="bottom"/>
          </w:tcPr>
          <w:p w14:paraId="63CA6387" w14:textId="6617E07E" w:rsidR="00E204FF" w:rsidRPr="00846B76" w:rsidRDefault="00741DF0" w:rsidP="00E204FF">
            <w:r>
              <w:t>h.freytag@evhr.net</w:t>
            </w:r>
          </w:p>
        </w:tc>
      </w:tr>
      <w:tr w:rsidR="00E204FF" w:rsidRPr="00E204FF" w14:paraId="007E7A15" w14:textId="77777777" w:rsidTr="00A34A7A">
        <w:trPr>
          <w:trHeight w:val="95"/>
        </w:trPr>
        <w:tc>
          <w:tcPr>
            <w:tcW w:w="1703" w:type="pct"/>
            <w:gridSpan w:val="3"/>
            <w:vAlign w:val="bottom"/>
          </w:tcPr>
          <w:p w14:paraId="0237E29F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297" w:type="pct"/>
            <w:gridSpan w:val="6"/>
            <w:vAlign w:val="bottom"/>
          </w:tcPr>
          <w:p w14:paraId="34FD9D0B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1120F6BD" w14:textId="77777777" w:rsidTr="00A34A7A">
        <w:trPr>
          <w:trHeight w:val="518"/>
        </w:trPr>
        <w:tc>
          <w:tcPr>
            <w:tcW w:w="5000" w:type="pct"/>
            <w:gridSpan w:val="9"/>
            <w:shd w:val="clear" w:color="auto" w:fill="FFFFFF" w:themeFill="background1"/>
          </w:tcPr>
          <w:p w14:paraId="0F1E1BE6" w14:textId="7F6DC47F" w:rsidR="00E204FF" w:rsidRPr="00284CF2" w:rsidRDefault="00D40499" w:rsidP="00E204FF">
            <w:pPr>
              <w:pStyle w:val="Titre1"/>
              <w:outlineLvl w:val="0"/>
            </w:pPr>
            <w:r w:rsidRPr="00B367C5">
              <w:rPr>
                <w:shd w:val="clear" w:color="auto" w:fill="731F1C" w:themeFill="accent5"/>
              </w:rPr>
              <w:t xml:space="preserve">PARTICIPATION </w:t>
            </w:r>
            <w:r w:rsidR="00284CF2" w:rsidRPr="00B367C5">
              <w:rPr>
                <w:shd w:val="clear" w:color="auto" w:fill="731F1C" w:themeFill="accent5"/>
              </w:rPr>
              <w:t xml:space="preserve"> DE </w:t>
            </w:r>
            <w:r w:rsidRPr="00B367C5">
              <w:rPr>
                <w:shd w:val="clear" w:color="auto" w:fill="731F1C" w:themeFill="accent5"/>
              </w:rPr>
              <w:t xml:space="preserve"> </w:t>
            </w:r>
            <w:r w:rsidR="00F752FF">
              <w:rPr>
                <w:shd w:val="clear" w:color="auto" w:fill="731F1C" w:themeFill="accent5"/>
              </w:rPr>
              <w:t>L’</w:t>
            </w:r>
            <w:r w:rsidR="00CF0456" w:rsidRPr="00B367C5">
              <w:rPr>
                <w:shd w:val="clear" w:color="auto" w:fill="731F1C" w:themeFill="accent5"/>
              </w:rPr>
              <w:t>ASSOCIATION DE</w:t>
            </w:r>
            <w:proofErr w:type="gramStart"/>
            <w:r w:rsidR="00CF0456" w:rsidRPr="00B367C5">
              <w:rPr>
                <w:shd w:val="clear" w:color="auto" w:fill="731F1C" w:themeFill="accent5"/>
              </w:rPr>
              <w:t xml:space="preserve">   :</w:t>
            </w:r>
            <w:proofErr w:type="gramEnd"/>
            <w:r w:rsidR="00CF0456" w:rsidRPr="00284CF2">
              <w:t xml:space="preserve">  </w:t>
            </w:r>
            <w:r w:rsidR="00284CF2">
              <w:t xml:space="preserve">   ……………………….</w:t>
            </w:r>
          </w:p>
        </w:tc>
      </w:tr>
      <w:tr w:rsidR="00E204FF" w:rsidRPr="00846B76" w14:paraId="71DB1316" w14:textId="77777777" w:rsidTr="00A34A7A">
        <w:trPr>
          <w:trHeight w:val="491"/>
        </w:trPr>
        <w:tc>
          <w:tcPr>
            <w:tcW w:w="1703" w:type="pct"/>
            <w:gridSpan w:val="3"/>
            <w:vAlign w:val="bottom"/>
          </w:tcPr>
          <w:p w14:paraId="38A667C5" w14:textId="58315194" w:rsidR="00E204FF" w:rsidRPr="00534230" w:rsidRDefault="00E30235" w:rsidP="00E204FF">
            <w:pPr>
              <w:pStyle w:val="Retraitnormal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NOMBRE DE PERSONNES</w:t>
            </w:r>
          </w:p>
        </w:tc>
        <w:tc>
          <w:tcPr>
            <w:tcW w:w="3297" w:type="pct"/>
            <w:gridSpan w:val="6"/>
            <w:tcBorders>
              <w:bottom w:val="single" w:sz="4" w:space="0" w:color="auto"/>
            </w:tcBorders>
            <w:vAlign w:val="bottom"/>
          </w:tcPr>
          <w:p w14:paraId="62E7CE1D" w14:textId="63E475E5" w:rsidR="00E204FF" w:rsidRPr="00534230" w:rsidRDefault="006556C9" w:rsidP="00E204FF">
            <w:pPr>
              <w:spacing w:before="24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AG :                                     REPAS :</w:t>
            </w:r>
          </w:p>
        </w:tc>
      </w:tr>
      <w:tr w:rsidR="00E204FF" w:rsidRPr="00846B76" w14:paraId="6CC3126A" w14:textId="77777777" w:rsidTr="00A34A7A">
        <w:trPr>
          <w:trHeight w:val="477"/>
        </w:trPr>
        <w:tc>
          <w:tcPr>
            <w:tcW w:w="1605" w:type="pct"/>
            <w:gridSpan w:val="2"/>
            <w:vAlign w:val="bottom"/>
          </w:tcPr>
          <w:p w14:paraId="7C782A0D" w14:textId="44836B80" w:rsidR="00E204FF" w:rsidRPr="00534230" w:rsidRDefault="00E30235" w:rsidP="00E204FF">
            <w:pPr>
              <w:pStyle w:val="Retraitnormal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CONTACT ASSOCIATION</w:t>
            </w:r>
          </w:p>
        </w:tc>
        <w:tc>
          <w:tcPr>
            <w:tcW w:w="3395" w:type="pct"/>
            <w:gridSpan w:val="7"/>
            <w:tcBorders>
              <w:bottom w:val="single" w:sz="4" w:space="0" w:color="auto"/>
            </w:tcBorders>
            <w:vAlign w:val="bottom"/>
          </w:tcPr>
          <w:p w14:paraId="28F226B1" w14:textId="18543CCB" w:rsidR="00E204FF" w:rsidRPr="00534230" w:rsidRDefault="00714045" w:rsidP="00E204FF">
            <w:pPr>
              <w:spacing w:before="240"/>
              <w:rPr>
                <w:sz w:val="24"/>
                <w:szCs w:val="24"/>
              </w:rPr>
            </w:pPr>
            <w:proofErr w:type="gramStart"/>
            <w:r w:rsidRPr="00534230">
              <w:rPr>
                <w:sz w:val="24"/>
                <w:szCs w:val="24"/>
              </w:rPr>
              <w:t>MR ,</w:t>
            </w:r>
            <w:proofErr w:type="gramEnd"/>
            <w:r w:rsidRPr="00534230">
              <w:rPr>
                <w:sz w:val="24"/>
                <w:szCs w:val="24"/>
              </w:rPr>
              <w:t xml:space="preserve"> MME  </w:t>
            </w:r>
          </w:p>
        </w:tc>
      </w:tr>
      <w:tr w:rsidR="00E204FF" w:rsidRPr="00846B76" w14:paraId="409B68F3" w14:textId="77777777" w:rsidTr="00A34A7A">
        <w:trPr>
          <w:trHeight w:val="477"/>
        </w:trPr>
        <w:sdt>
          <w:sdtPr>
            <w:rPr>
              <w:sz w:val="24"/>
              <w:szCs w:val="24"/>
            </w:rPr>
            <w:id w:val="83577009"/>
            <w:placeholder>
              <w:docPart w:val="0AF97064DF7C438AA2F9303EC4DCB9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5" w:type="pct"/>
                <w:gridSpan w:val="2"/>
                <w:vAlign w:val="bottom"/>
              </w:tcPr>
              <w:p w14:paraId="12A65C9B" w14:textId="77777777" w:rsidR="00E204FF" w:rsidRPr="00534230" w:rsidRDefault="00E204FF" w:rsidP="00E204FF">
                <w:pPr>
                  <w:pStyle w:val="Retraitnormal"/>
                  <w:rPr>
                    <w:sz w:val="24"/>
                    <w:szCs w:val="24"/>
                  </w:rPr>
                </w:pPr>
                <w:r w:rsidRPr="00534230">
                  <w:rPr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1286" w:type="pct"/>
            <w:gridSpan w:val="3"/>
            <w:tcBorders>
              <w:bottom w:val="single" w:sz="4" w:space="0" w:color="auto"/>
            </w:tcBorders>
            <w:vAlign w:val="bottom"/>
          </w:tcPr>
          <w:p w14:paraId="133B4F99" w14:textId="2E8D800A" w:rsidR="00E204FF" w:rsidRPr="00534230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913" w:type="pct"/>
            <w:gridSpan w:val="3"/>
            <w:vAlign w:val="bottom"/>
          </w:tcPr>
          <w:p w14:paraId="65695747" w14:textId="47027A9A" w:rsidR="00E204FF" w:rsidRPr="00534230" w:rsidRDefault="007E2DF0" w:rsidP="00E204FF">
            <w:pPr>
              <w:spacing w:before="12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Adresse mail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bottom"/>
          </w:tcPr>
          <w:p w14:paraId="15462F90" w14:textId="77777777" w:rsidR="00E204FF" w:rsidRPr="00534230" w:rsidRDefault="00E204FF" w:rsidP="00E204FF">
            <w:pPr>
              <w:spacing w:before="240"/>
              <w:rPr>
                <w:sz w:val="24"/>
                <w:szCs w:val="24"/>
              </w:rPr>
            </w:pPr>
          </w:p>
        </w:tc>
      </w:tr>
      <w:tr w:rsidR="00E204FF" w:rsidRPr="00846B76" w14:paraId="33F907DF" w14:textId="77777777" w:rsidTr="00A34A7A">
        <w:trPr>
          <w:trHeight w:val="477"/>
        </w:trPr>
        <w:tc>
          <w:tcPr>
            <w:tcW w:w="1605" w:type="pct"/>
            <w:gridSpan w:val="2"/>
            <w:vAlign w:val="bottom"/>
          </w:tcPr>
          <w:p w14:paraId="2516109D" w14:textId="68838704" w:rsidR="00E204FF" w:rsidRPr="00534230" w:rsidRDefault="00E204FF" w:rsidP="00E204FF">
            <w:pPr>
              <w:pStyle w:val="Retraitnormal"/>
              <w:rPr>
                <w:sz w:val="24"/>
                <w:szCs w:val="24"/>
              </w:rPr>
            </w:pPr>
          </w:p>
        </w:tc>
        <w:tc>
          <w:tcPr>
            <w:tcW w:w="3395" w:type="pct"/>
            <w:gridSpan w:val="7"/>
            <w:tcBorders>
              <w:bottom w:val="single" w:sz="4" w:space="0" w:color="auto"/>
            </w:tcBorders>
            <w:vAlign w:val="bottom"/>
          </w:tcPr>
          <w:p w14:paraId="5A8824CF" w14:textId="77777777" w:rsidR="00E204FF" w:rsidRPr="005033FB" w:rsidRDefault="00E204FF" w:rsidP="00E204FF">
            <w:pPr>
              <w:spacing w:before="240"/>
              <w:rPr>
                <w:sz w:val="24"/>
                <w:szCs w:val="24"/>
                <w:u w:val="dotDash"/>
              </w:rPr>
            </w:pPr>
          </w:p>
        </w:tc>
      </w:tr>
      <w:tr w:rsidR="009B4F58" w:rsidRPr="00846B76" w14:paraId="09F9BA69" w14:textId="77777777" w:rsidTr="00A34A7A">
        <w:trPr>
          <w:trHeight w:val="750"/>
        </w:trPr>
        <w:tc>
          <w:tcPr>
            <w:tcW w:w="1605" w:type="pct"/>
            <w:gridSpan w:val="2"/>
            <w:vAlign w:val="bottom"/>
          </w:tcPr>
          <w:p w14:paraId="514D045A" w14:textId="77777777" w:rsidR="009B4F58" w:rsidRPr="00534230" w:rsidRDefault="009B4F58" w:rsidP="00E204FF">
            <w:pPr>
              <w:pStyle w:val="Retraitnormal"/>
              <w:rPr>
                <w:sz w:val="24"/>
                <w:szCs w:val="24"/>
              </w:rPr>
            </w:pPr>
          </w:p>
        </w:tc>
        <w:tc>
          <w:tcPr>
            <w:tcW w:w="3395" w:type="pct"/>
            <w:gridSpan w:val="7"/>
            <w:tcBorders>
              <w:bottom w:val="single" w:sz="4" w:space="0" w:color="auto"/>
            </w:tcBorders>
            <w:vAlign w:val="bottom"/>
          </w:tcPr>
          <w:p w14:paraId="12ACCB23" w14:textId="7DCF9214" w:rsidR="009B4F58" w:rsidRPr="00534230" w:rsidRDefault="009B4F58" w:rsidP="00E204FF">
            <w:pPr>
              <w:spacing w:before="24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PRIX DE LA SOIREE TOUT COMPRIS</w:t>
            </w:r>
            <w:proofErr w:type="gramStart"/>
            <w:r w:rsidR="007E7CD6">
              <w:rPr>
                <w:sz w:val="24"/>
                <w:szCs w:val="24"/>
              </w:rPr>
              <w:t> :</w:t>
            </w:r>
            <w:r w:rsidRPr="00534230">
              <w:rPr>
                <w:sz w:val="24"/>
                <w:szCs w:val="24"/>
              </w:rPr>
              <w:t>REPAS</w:t>
            </w:r>
            <w:proofErr w:type="gramEnd"/>
            <w:r w:rsidR="007E2DF0" w:rsidRPr="00534230">
              <w:rPr>
                <w:sz w:val="24"/>
                <w:szCs w:val="24"/>
              </w:rPr>
              <w:t> ,</w:t>
            </w:r>
            <w:r w:rsidRPr="00534230">
              <w:rPr>
                <w:sz w:val="24"/>
                <w:szCs w:val="24"/>
              </w:rPr>
              <w:t xml:space="preserve"> AN</w:t>
            </w:r>
            <w:r w:rsidR="007E2DF0" w:rsidRPr="00534230">
              <w:rPr>
                <w:sz w:val="24"/>
                <w:szCs w:val="24"/>
              </w:rPr>
              <w:t>IMATION ET BOISSONS</w:t>
            </w:r>
            <w:r w:rsidRPr="00534230">
              <w:rPr>
                <w:sz w:val="24"/>
                <w:szCs w:val="24"/>
              </w:rPr>
              <w:t xml:space="preserve">   : 75€</w:t>
            </w:r>
          </w:p>
        </w:tc>
      </w:tr>
      <w:tr w:rsidR="00E204FF" w:rsidRPr="00E204FF" w14:paraId="36A6BF55" w14:textId="77777777" w:rsidTr="00A34A7A">
        <w:trPr>
          <w:trHeight w:val="81"/>
        </w:trPr>
        <w:tc>
          <w:tcPr>
            <w:tcW w:w="5000" w:type="pct"/>
            <w:gridSpan w:val="9"/>
          </w:tcPr>
          <w:p w14:paraId="73AFB459" w14:textId="211520DD" w:rsidR="009B4F58" w:rsidRPr="00534230" w:rsidRDefault="009B4F58" w:rsidP="00E204FF">
            <w:pPr>
              <w:pStyle w:val="Sansinterligne"/>
              <w:rPr>
                <w:sz w:val="8"/>
                <w:highlight w:val="darkGray"/>
              </w:rPr>
            </w:pPr>
          </w:p>
        </w:tc>
      </w:tr>
      <w:tr w:rsidR="009B4F58" w:rsidRPr="00846B76" w14:paraId="156F5F26" w14:textId="77777777" w:rsidTr="00A34A7A">
        <w:trPr>
          <w:trHeight w:val="581"/>
        </w:trPr>
        <w:tc>
          <w:tcPr>
            <w:tcW w:w="1956" w:type="pct"/>
            <w:gridSpan w:val="4"/>
          </w:tcPr>
          <w:p w14:paraId="3606E33E" w14:textId="58D64D16" w:rsidR="009B4F58" w:rsidRDefault="009B4F58" w:rsidP="009B4F58">
            <w:pPr>
              <w:spacing w:before="240"/>
            </w:pPr>
          </w:p>
        </w:tc>
        <w:tc>
          <w:tcPr>
            <w:tcW w:w="3043" w:type="pct"/>
            <w:gridSpan w:val="5"/>
            <w:tcBorders>
              <w:bottom w:val="single" w:sz="4" w:space="0" w:color="auto"/>
            </w:tcBorders>
          </w:tcPr>
          <w:p w14:paraId="41488050" w14:textId="5E996863" w:rsidR="009B4F58" w:rsidRPr="00F902D7" w:rsidRDefault="00F902D7" w:rsidP="009B4F58">
            <w:pPr>
              <w:spacing w:before="240"/>
              <w:rPr>
                <w:b/>
                <w:bCs/>
              </w:rPr>
            </w:pPr>
            <w:r w:rsidRPr="00F902D7">
              <w:rPr>
                <w:b/>
                <w:bCs/>
                <w:color w:val="00B050"/>
              </w:rPr>
              <w:t>Ouvert à tous les membres et conjoints</w:t>
            </w:r>
          </w:p>
        </w:tc>
      </w:tr>
      <w:tr w:rsidR="009B4F58" w:rsidRPr="00846B76" w14:paraId="13D6772B" w14:textId="77777777" w:rsidTr="00A3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1956" w:type="pct"/>
            <w:gridSpan w:val="4"/>
          </w:tcPr>
          <w:p w14:paraId="5F2EBDC7" w14:textId="77777777" w:rsidR="009B4F58" w:rsidRPr="00534230" w:rsidRDefault="009B4F58" w:rsidP="009B4F58">
            <w:pPr>
              <w:spacing w:before="24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 xml:space="preserve">    PARTICIPATION FD : </w:t>
            </w:r>
          </w:p>
        </w:tc>
        <w:tc>
          <w:tcPr>
            <w:tcW w:w="3043" w:type="pct"/>
            <w:gridSpan w:val="5"/>
          </w:tcPr>
          <w:p w14:paraId="1F33732E" w14:textId="3C898C89" w:rsidR="009B4F58" w:rsidRPr="00534230" w:rsidRDefault="009B4F58" w:rsidP="009B4F58">
            <w:pPr>
              <w:spacing w:before="24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>La fédération prend en charge   30€</w:t>
            </w:r>
          </w:p>
        </w:tc>
      </w:tr>
      <w:tr w:rsidR="009B4F58" w:rsidRPr="00846B76" w14:paraId="696011E8" w14:textId="77777777" w:rsidTr="00A3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956" w:type="pct"/>
            <w:gridSpan w:val="4"/>
          </w:tcPr>
          <w:p w14:paraId="1E0AF624" w14:textId="7A41A950" w:rsidR="009B4F58" w:rsidRPr="007B774B" w:rsidRDefault="009B4F58" w:rsidP="009B4F58">
            <w:pPr>
              <w:spacing w:before="240"/>
              <w:rPr>
                <w:sz w:val="24"/>
                <w:szCs w:val="24"/>
              </w:rPr>
            </w:pPr>
            <w:r w:rsidRPr="007B774B">
              <w:rPr>
                <w:sz w:val="24"/>
                <w:szCs w:val="24"/>
              </w:rPr>
              <w:t xml:space="preserve">    RESTE A CHARGE         </w:t>
            </w:r>
          </w:p>
          <w:p w14:paraId="40389DFF" w14:textId="36504789" w:rsidR="009B4F58" w:rsidRPr="00534230" w:rsidRDefault="009B4F58" w:rsidP="009B4F58">
            <w:pPr>
              <w:spacing w:before="240"/>
              <w:rPr>
                <w:sz w:val="24"/>
                <w:szCs w:val="24"/>
              </w:rPr>
            </w:pPr>
            <w:r w:rsidRPr="007B774B">
              <w:rPr>
                <w:sz w:val="24"/>
                <w:szCs w:val="24"/>
              </w:rPr>
              <w:t xml:space="preserve">    PAR </w:t>
            </w:r>
            <w:r w:rsidR="00404D9D" w:rsidRPr="007B774B">
              <w:rPr>
                <w:sz w:val="24"/>
                <w:szCs w:val="24"/>
              </w:rPr>
              <w:t>PARTICIPANT</w:t>
            </w:r>
          </w:p>
        </w:tc>
        <w:tc>
          <w:tcPr>
            <w:tcW w:w="3043" w:type="pct"/>
            <w:gridSpan w:val="5"/>
          </w:tcPr>
          <w:p w14:paraId="5712053E" w14:textId="1CAC7B91" w:rsidR="009B4F58" w:rsidRPr="00534230" w:rsidRDefault="00C66FBE" w:rsidP="009B4F58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</w:t>
            </w:r>
            <w:r w:rsidR="009B4F58" w:rsidRPr="00534230">
              <w:rPr>
                <w:sz w:val="24"/>
                <w:szCs w:val="24"/>
              </w:rPr>
              <w:t>45€</w:t>
            </w:r>
          </w:p>
        </w:tc>
      </w:tr>
      <w:tr w:rsidR="009B4F58" w:rsidRPr="00846B76" w14:paraId="34560DE6" w14:textId="77777777" w:rsidTr="00A3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1956" w:type="pct"/>
            <w:gridSpan w:val="4"/>
          </w:tcPr>
          <w:p w14:paraId="298A15E5" w14:textId="7D306CB4" w:rsidR="009B4F58" w:rsidRPr="00534230" w:rsidRDefault="00B25185" w:rsidP="009B4F58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PARTICIPANTS</w:t>
            </w:r>
            <w:r w:rsidR="009B4F58" w:rsidRPr="0053423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43" w:type="pct"/>
            <w:gridSpan w:val="5"/>
          </w:tcPr>
          <w:p w14:paraId="3176C450" w14:textId="510217FF" w:rsidR="009B4F58" w:rsidRPr="00534230" w:rsidRDefault="009B4F58" w:rsidP="009B4F58">
            <w:pPr>
              <w:spacing w:before="240"/>
              <w:rPr>
                <w:sz w:val="24"/>
                <w:szCs w:val="24"/>
              </w:rPr>
            </w:pPr>
            <w:r w:rsidRPr="00534230">
              <w:rPr>
                <w:sz w:val="24"/>
                <w:szCs w:val="24"/>
              </w:rPr>
              <w:t xml:space="preserve">Nombre x  45€ :  </w:t>
            </w:r>
          </w:p>
        </w:tc>
      </w:tr>
    </w:tbl>
    <w:p w14:paraId="6CA1DF5D" w14:textId="7EAA622C" w:rsidR="000172E5" w:rsidRDefault="00D450BA" w:rsidP="00E204FF">
      <w:pPr>
        <w:pStyle w:val="Sansinterligne"/>
      </w:pPr>
      <w:r w:rsidRPr="003B62DB">
        <w:rPr>
          <w:b/>
          <w:bCs/>
          <w:color w:val="00B050"/>
        </w:rPr>
        <w:t>Inscription validée à réception du chèque</w:t>
      </w:r>
      <w:r>
        <w:t xml:space="preserve">        </w:t>
      </w:r>
      <w:r w:rsidR="0014630F">
        <w:t>Encaissement du chèque le 30/04/2023</w:t>
      </w:r>
    </w:p>
    <w:p w14:paraId="03736C91" w14:textId="53C42C55" w:rsidR="00A270E6" w:rsidRPr="00783500" w:rsidRDefault="00783500" w:rsidP="00E204FF">
      <w:pPr>
        <w:pStyle w:val="Sansinterligne"/>
        <w:rPr>
          <w:b/>
          <w:bCs/>
          <w:color w:val="FF0000"/>
        </w:rPr>
      </w:pPr>
      <w:r w:rsidRPr="00783500">
        <w:rPr>
          <w:b/>
          <w:bCs/>
          <w:color w:val="FF0000"/>
        </w:rPr>
        <w:t>Les chèques sont à envoyer à FREYAG HUBERT</w:t>
      </w:r>
      <w:bookmarkStart w:id="0" w:name="_GoBack"/>
      <w:bookmarkEnd w:id="0"/>
    </w:p>
    <w:sectPr w:rsidR="00A270E6" w:rsidRPr="00783500" w:rsidSect="00FC27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A1DE8" w14:textId="77777777" w:rsidR="00EA224C" w:rsidRDefault="00EA224C" w:rsidP="000172E5">
      <w:pPr>
        <w:spacing w:after="0" w:line="240" w:lineRule="auto"/>
      </w:pPr>
      <w:r>
        <w:separator/>
      </w:r>
    </w:p>
  </w:endnote>
  <w:endnote w:type="continuationSeparator" w:id="0">
    <w:p w14:paraId="3584057C" w14:textId="77777777" w:rsidR="00EA224C" w:rsidRDefault="00EA224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D22D85-7FCD-403E-8215-5FC6EBAD1106}"/>
    <w:embedBold r:id="rId2" w:fontKey="{64730193-A393-405A-9AC4-21445A69EB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C2704C0-D567-47FB-B756-767E3C523F7F}"/>
    <w:embedBold r:id="rId4" w:fontKey="{83BFAE7B-CD79-4964-AD96-ED2D7BA6A45A}"/>
    <w:embedItalic r:id="rId5" w:fontKey="{ED0A2B15-C120-420C-AA45-2DDFF84101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070F261-0701-4982-A403-EBD662E9A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2ABE4" w14:textId="77777777" w:rsidR="00A64DCF" w:rsidRDefault="00A64D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2B8B9DEA" w14:textId="77777777" w:rsidTr="00413D04">
      <w:trPr>
        <w:trHeight w:val="993"/>
      </w:trPr>
      <w:tc>
        <w:tcPr>
          <w:tcW w:w="6062" w:type="dxa"/>
          <w:shd w:val="clear" w:color="auto" w:fill="731F1C" w:themeFill="accent5"/>
          <w:vAlign w:val="center"/>
        </w:tcPr>
        <w:p w14:paraId="249E802A" w14:textId="72A630F1" w:rsidR="00311D4F" w:rsidRPr="00EC7898" w:rsidRDefault="00835644" w:rsidP="00EC7898">
          <w:pPr>
            <w:pStyle w:val="Pieddepage"/>
            <w:ind w:right="-113"/>
            <w:jc w:val="right"/>
            <w:rPr>
              <w:sz w:val="32"/>
              <w:szCs w:val="32"/>
            </w:rPr>
          </w:pPr>
          <w:r w:rsidRPr="00EC7898">
            <w:rPr>
              <w:sz w:val="32"/>
              <w:szCs w:val="32"/>
            </w:rPr>
            <w:t xml:space="preserve">Fédération des </w:t>
          </w:r>
          <w:r w:rsidRPr="00EC7898">
            <w:rPr>
              <w:color w:val="00B050"/>
              <w:sz w:val="32"/>
              <w:szCs w:val="32"/>
            </w:rPr>
            <w:t>Arboriculteurs</w:t>
          </w:r>
          <w:r w:rsidRPr="00EC7898">
            <w:rPr>
              <w:sz w:val="32"/>
              <w:szCs w:val="32"/>
            </w:rPr>
            <w:t xml:space="preserve"> du Haut-Rhin</w:t>
          </w:r>
        </w:p>
        <w:p w14:paraId="221633E5" w14:textId="56D45FBE" w:rsidR="00835644" w:rsidRPr="00311D4F" w:rsidRDefault="00835644" w:rsidP="007F49CC">
          <w:pPr>
            <w:pStyle w:val="Pieddepage"/>
            <w:ind w:right="-113"/>
          </w:pPr>
          <w:r>
            <w:t xml:space="preserve">Ecomusée d’Alsace B.P.71 </w:t>
          </w:r>
          <w:r w:rsidR="00EC7898">
            <w:t>–</w:t>
          </w:r>
          <w:r>
            <w:t xml:space="preserve"> Ungersheim</w:t>
          </w:r>
          <w:r w:rsidR="00EC7898">
            <w:t>-Tél. 03 89 83 67 75</w:t>
          </w:r>
          <w:r w:rsidR="00413D04">
            <w:t xml:space="preserve"> </w:t>
          </w:r>
          <w:r w:rsidR="00EC7898">
            <w:t xml:space="preserve">-fedearbo68@free.fr </w:t>
          </w:r>
        </w:p>
      </w:tc>
      <w:tc>
        <w:tcPr>
          <w:tcW w:w="3118" w:type="dxa"/>
          <w:shd w:val="clear" w:color="auto" w:fill="731F1C" w:themeFill="accent5"/>
          <w:vAlign w:val="center"/>
        </w:tcPr>
        <w:p w14:paraId="48D1969B" w14:textId="698EA388" w:rsidR="00311D4F" w:rsidRPr="00311D4F" w:rsidRDefault="00384869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color w:val="1F497D"/>
              <w:szCs w:val="18"/>
              <w:lang w:eastAsia="fr-FR"/>
            </w:rPr>
            <w:drawing>
              <wp:inline distT="0" distB="0" distL="0" distR="0" wp14:anchorId="62598718" wp14:editId="6BECFFF8">
                <wp:extent cx="330835" cy="199809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944" cy="212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35D92D" w14:textId="77777777" w:rsidR="006145D8" w:rsidRDefault="006145D8" w:rsidP="00311D4F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36E5B" w14:textId="77777777" w:rsidR="00A64DCF" w:rsidRDefault="00A64D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5E915" w14:textId="77777777" w:rsidR="00EA224C" w:rsidRDefault="00EA224C" w:rsidP="000172E5">
      <w:pPr>
        <w:spacing w:after="0" w:line="240" w:lineRule="auto"/>
      </w:pPr>
      <w:r>
        <w:separator/>
      </w:r>
    </w:p>
  </w:footnote>
  <w:footnote w:type="continuationSeparator" w:id="0">
    <w:p w14:paraId="1F8924FB" w14:textId="77777777" w:rsidR="00EA224C" w:rsidRDefault="00EA224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BCFAE" w14:textId="77777777" w:rsidR="00A64DCF" w:rsidRDefault="00A64D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389"/>
      <w:gridCol w:w="6637"/>
    </w:tblGrid>
    <w:tr w:rsidR="00B337A2" w:rsidRPr="00B337A2" w14:paraId="6554A757" w14:textId="77777777" w:rsidTr="00384B05">
      <w:trPr>
        <w:trHeight w:val="990"/>
      </w:trPr>
      <w:tc>
        <w:tcPr>
          <w:tcW w:w="1350" w:type="dxa"/>
          <w:vAlign w:val="center"/>
        </w:tcPr>
        <w:p w14:paraId="43877D7A" w14:textId="77777777" w:rsidR="00B337A2" w:rsidRPr="00B337A2" w:rsidRDefault="00BF6669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w:drawing>
              <wp:inline distT="0" distB="0" distL="0" distR="0" wp14:anchorId="783DD43A" wp14:editId="7703A203">
                <wp:extent cx="1447800" cy="10858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F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FE59367" w14:textId="77777777" w:rsidR="00B337A2" w:rsidRPr="00AC2823" w:rsidRDefault="00BF6669" w:rsidP="00E204FF">
          <w:pPr>
            <w:pStyle w:val="En-tte"/>
            <w:rPr>
              <w:sz w:val="36"/>
              <w:szCs w:val="36"/>
            </w:rPr>
          </w:pPr>
          <w:r w:rsidRPr="00AC2823">
            <w:rPr>
              <w:sz w:val="36"/>
              <w:szCs w:val="36"/>
            </w:rPr>
            <w:t>FORMULAIRE INSCRIPTION AG ET REPAS</w:t>
          </w:r>
        </w:p>
      </w:tc>
    </w:tr>
  </w:tbl>
  <w:p w14:paraId="7BA49509" w14:textId="7777777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BD82C" w14:textId="77777777" w:rsidR="00A64DCF" w:rsidRDefault="00A64D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30"/>
    <w:rsid w:val="000172E5"/>
    <w:rsid w:val="00035F70"/>
    <w:rsid w:val="00052382"/>
    <w:rsid w:val="0006568A"/>
    <w:rsid w:val="00076F0F"/>
    <w:rsid w:val="00084253"/>
    <w:rsid w:val="000849B1"/>
    <w:rsid w:val="000D1F49"/>
    <w:rsid w:val="001036CE"/>
    <w:rsid w:val="001246AA"/>
    <w:rsid w:val="00137CAE"/>
    <w:rsid w:val="0014630F"/>
    <w:rsid w:val="001727CA"/>
    <w:rsid w:val="001B663D"/>
    <w:rsid w:val="00203278"/>
    <w:rsid w:val="002164B2"/>
    <w:rsid w:val="00217B60"/>
    <w:rsid w:val="002232B0"/>
    <w:rsid w:val="00277AE6"/>
    <w:rsid w:val="0028417B"/>
    <w:rsid w:val="00284CF2"/>
    <w:rsid w:val="002C56E6"/>
    <w:rsid w:val="00311D4F"/>
    <w:rsid w:val="003264A5"/>
    <w:rsid w:val="00344849"/>
    <w:rsid w:val="00361E11"/>
    <w:rsid w:val="00384869"/>
    <w:rsid w:val="003B62DB"/>
    <w:rsid w:val="003E399D"/>
    <w:rsid w:val="003F0847"/>
    <w:rsid w:val="003F13F2"/>
    <w:rsid w:val="0040090B"/>
    <w:rsid w:val="00404D9D"/>
    <w:rsid w:val="00413D04"/>
    <w:rsid w:val="00424BFD"/>
    <w:rsid w:val="0046302A"/>
    <w:rsid w:val="00487D2D"/>
    <w:rsid w:val="004B20AA"/>
    <w:rsid w:val="004D5D62"/>
    <w:rsid w:val="00502887"/>
    <w:rsid w:val="005033FB"/>
    <w:rsid w:val="005112D0"/>
    <w:rsid w:val="00534230"/>
    <w:rsid w:val="00554AEC"/>
    <w:rsid w:val="00577E06"/>
    <w:rsid w:val="005807F0"/>
    <w:rsid w:val="00583334"/>
    <w:rsid w:val="005A3BF7"/>
    <w:rsid w:val="005F2035"/>
    <w:rsid w:val="005F7990"/>
    <w:rsid w:val="006145D8"/>
    <w:rsid w:val="00615005"/>
    <w:rsid w:val="0063739C"/>
    <w:rsid w:val="006556C9"/>
    <w:rsid w:val="00657A8A"/>
    <w:rsid w:val="006B760D"/>
    <w:rsid w:val="006C6C62"/>
    <w:rsid w:val="00714045"/>
    <w:rsid w:val="007147D7"/>
    <w:rsid w:val="00721761"/>
    <w:rsid w:val="00741DF0"/>
    <w:rsid w:val="00745184"/>
    <w:rsid w:val="00770F25"/>
    <w:rsid w:val="00783500"/>
    <w:rsid w:val="00784FE9"/>
    <w:rsid w:val="007A1FF2"/>
    <w:rsid w:val="007A35A8"/>
    <w:rsid w:val="007B0A85"/>
    <w:rsid w:val="007B774B"/>
    <w:rsid w:val="007C6A52"/>
    <w:rsid w:val="007D63B3"/>
    <w:rsid w:val="007E2DF0"/>
    <w:rsid w:val="007E7CD6"/>
    <w:rsid w:val="007F49CC"/>
    <w:rsid w:val="0080002A"/>
    <w:rsid w:val="00805A30"/>
    <w:rsid w:val="0082043E"/>
    <w:rsid w:val="00835644"/>
    <w:rsid w:val="00846B76"/>
    <w:rsid w:val="0088580B"/>
    <w:rsid w:val="00892061"/>
    <w:rsid w:val="008E203A"/>
    <w:rsid w:val="0091229C"/>
    <w:rsid w:val="00933F16"/>
    <w:rsid w:val="00940E73"/>
    <w:rsid w:val="00944358"/>
    <w:rsid w:val="0098597D"/>
    <w:rsid w:val="009B4F58"/>
    <w:rsid w:val="009C7C88"/>
    <w:rsid w:val="009F619A"/>
    <w:rsid w:val="009F6DDE"/>
    <w:rsid w:val="00A270E6"/>
    <w:rsid w:val="00A34A7A"/>
    <w:rsid w:val="00A370A8"/>
    <w:rsid w:val="00A64DCF"/>
    <w:rsid w:val="00AC2823"/>
    <w:rsid w:val="00AF0131"/>
    <w:rsid w:val="00B25185"/>
    <w:rsid w:val="00B337A2"/>
    <w:rsid w:val="00B367C5"/>
    <w:rsid w:val="00B4116B"/>
    <w:rsid w:val="00B53606"/>
    <w:rsid w:val="00BA49DF"/>
    <w:rsid w:val="00BD4753"/>
    <w:rsid w:val="00BD5CB1"/>
    <w:rsid w:val="00BE62EE"/>
    <w:rsid w:val="00BF6669"/>
    <w:rsid w:val="00C003BA"/>
    <w:rsid w:val="00C160CB"/>
    <w:rsid w:val="00C25749"/>
    <w:rsid w:val="00C4602F"/>
    <w:rsid w:val="00C46878"/>
    <w:rsid w:val="00C6231D"/>
    <w:rsid w:val="00C62645"/>
    <w:rsid w:val="00C66FBE"/>
    <w:rsid w:val="00CB4A51"/>
    <w:rsid w:val="00CD4532"/>
    <w:rsid w:val="00CD47B0"/>
    <w:rsid w:val="00CE6104"/>
    <w:rsid w:val="00CE7918"/>
    <w:rsid w:val="00CF0456"/>
    <w:rsid w:val="00D0028E"/>
    <w:rsid w:val="00D0568F"/>
    <w:rsid w:val="00D06C3D"/>
    <w:rsid w:val="00D16163"/>
    <w:rsid w:val="00D40499"/>
    <w:rsid w:val="00D450BA"/>
    <w:rsid w:val="00D648A4"/>
    <w:rsid w:val="00D6572F"/>
    <w:rsid w:val="00DB3FAD"/>
    <w:rsid w:val="00DF57A6"/>
    <w:rsid w:val="00E204FF"/>
    <w:rsid w:val="00E30235"/>
    <w:rsid w:val="00E61C09"/>
    <w:rsid w:val="00E67601"/>
    <w:rsid w:val="00EA224C"/>
    <w:rsid w:val="00EB3B58"/>
    <w:rsid w:val="00EC7359"/>
    <w:rsid w:val="00EC7898"/>
    <w:rsid w:val="00EC7F4E"/>
    <w:rsid w:val="00EE3054"/>
    <w:rsid w:val="00F00606"/>
    <w:rsid w:val="00F00C3A"/>
    <w:rsid w:val="00F01256"/>
    <w:rsid w:val="00F073F5"/>
    <w:rsid w:val="00F11828"/>
    <w:rsid w:val="00F12965"/>
    <w:rsid w:val="00F20F18"/>
    <w:rsid w:val="00F22608"/>
    <w:rsid w:val="00F37152"/>
    <w:rsid w:val="00F51EAB"/>
    <w:rsid w:val="00F72E0D"/>
    <w:rsid w:val="00F752FF"/>
    <w:rsid w:val="00F902D7"/>
    <w:rsid w:val="00FC2768"/>
    <w:rsid w:val="00FC7475"/>
    <w:rsid w:val="00FE730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714B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51EAB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8E52E.B12F19E0" TargetMode="External"/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72151D383C48F28EBEDC67111163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BF33CE-30E7-432E-9153-2E74B3280A8F}"/>
      </w:docPartPr>
      <w:docPartBody>
        <w:p w:rsidR="00B64198" w:rsidRDefault="001E1F80">
          <w:pPr>
            <w:pStyle w:val="5D72151D383C48F28EBEDC6711116329"/>
          </w:pPr>
          <w:r w:rsidRPr="008D33C0">
            <w:rPr>
              <w:lang w:bidi="fr-FR"/>
            </w:rPr>
            <w:t>Nom de l’événement</w:t>
          </w:r>
        </w:p>
      </w:docPartBody>
    </w:docPart>
    <w:docPart>
      <w:docPartPr>
        <w:name w:val="EA779190EB044CEBA11C15CEEA4D33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7C4A51-7009-4FC8-BDB2-EE7C9018B237}"/>
      </w:docPartPr>
      <w:docPartBody>
        <w:p w:rsidR="00B64198" w:rsidRDefault="001E1F80">
          <w:pPr>
            <w:pStyle w:val="EA779190EB044CEBA11C15CEEA4D33D4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3FCB87D8884A46C2B19F728F624003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3B001A-3425-4C64-A323-0569AE53BFA6}"/>
      </w:docPartPr>
      <w:docPartBody>
        <w:p w:rsidR="00B64198" w:rsidRDefault="001E1F80">
          <w:pPr>
            <w:pStyle w:val="3FCB87D8884A46C2B19F728F6240035F"/>
          </w:pPr>
          <w:r w:rsidRPr="00E204FF">
            <w:rPr>
              <w:lang w:bidi="fr-FR"/>
            </w:rPr>
            <w:t>Heure</w:t>
          </w:r>
        </w:p>
      </w:docPartBody>
    </w:docPart>
    <w:docPart>
      <w:docPartPr>
        <w:name w:val="AE95FBF82C924E4C87E9F4AB184ECD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B791C-381D-4827-A03C-09BC675141F6}"/>
      </w:docPartPr>
      <w:docPartBody>
        <w:p w:rsidR="00B64198" w:rsidRDefault="001E1F80">
          <w:pPr>
            <w:pStyle w:val="AE95FBF82C924E4C87E9F4AB184ECD66"/>
          </w:pPr>
          <w:r>
            <w:rPr>
              <w:lang w:bidi="fr-FR"/>
            </w:rPr>
            <w:t>Lieu</w:t>
          </w:r>
        </w:p>
      </w:docPartBody>
    </w:docPart>
    <w:docPart>
      <w:docPartPr>
        <w:name w:val="78209D94CAA24890899D142334C9DD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D48AF8-B60E-4803-B386-62ACFBCC4A13}"/>
      </w:docPartPr>
      <w:docPartBody>
        <w:p w:rsidR="00B64198" w:rsidRDefault="001E1F80">
          <w:pPr>
            <w:pStyle w:val="78209D94CAA24890899D142334C9DD07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C3FF6346467C475A9753E9998FA091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8CF3AD-4ED1-468D-97E2-2E33C5C558C6}"/>
      </w:docPartPr>
      <w:docPartBody>
        <w:p w:rsidR="00B64198" w:rsidRDefault="001E1F80">
          <w:pPr>
            <w:pStyle w:val="C3FF6346467C475A9753E9998FA091C9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F86AD7AA27C54E5598364A17D0B50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1A00E4-E6D0-4BAF-AE84-0BB19049AA89}"/>
      </w:docPartPr>
      <w:docPartBody>
        <w:p w:rsidR="00B64198" w:rsidRDefault="001E1F80">
          <w:pPr>
            <w:pStyle w:val="F86AD7AA27C54E5598364A17D0B50282"/>
          </w:pPr>
          <w:r w:rsidRPr="00E204FF">
            <w:rPr>
              <w:lang w:bidi="fr-FR"/>
            </w:rPr>
            <w:t>Adresse e-mail</w:t>
          </w:r>
        </w:p>
      </w:docPartBody>
    </w:docPart>
    <w:docPart>
      <w:docPartPr>
        <w:name w:val="0AF97064DF7C438AA2F9303EC4DCB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4A3588-20BA-4E0D-A4F7-2226EE70B223}"/>
      </w:docPartPr>
      <w:docPartBody>
        <w:p w:rsidR="00B64198" w:rsidRDefault="001E1F80">
          <w:pPr>
            <w:pStyle w:val="0AF97064DF7C438AA2F9303EC4DCB9A6"/>
          </w:pPr>
          <w:r w:rsidRPr="00B32A93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F80"/>
    <w:rsid w:val="000038BC"/>
    <w:rsid w:val="0017538F"/>
    <w:rsid w:val="001E1F80"/>
    <w:rsid w:val="00226266"/>
    <w:rsid w:val="003B2892"/>
    <w:rsid w:val="003F3F0C"/>
    <w:rsid w:val="004C1DE7"/>
    <w:rsid w:val="004F1EA9"/>
    <w:rsid w:val="00531C62"/>
    <w:rsid w:val="00552313"/>
    <w:rsid w:val="005E4665"/>
    <w:rsid w:val="008139D9"/>
    <w:rsid w:val="00927237"/>
    <w:rsid w:val="009E0FE0"/>
    <w:rsid w:val="00A7401B"/>
    <w:rsid w:val="00B20A8D"/>
    <w:rsid w:val="00B64198"/>
    <w:rsid w:val="00C06CE4"/>
    <w:rsid w:val="00C0730E"/>
    <w:rsid w:val="00D25391"/>
    <w:rsid w:val="00D4077F"/>
    <w:rsid w:val="00DF3C76"/>
    <w:rsid w:val="00E26C8D"/>
    <w:rsid w:val="00F42B0C"/>
    <w:rsid w:val="00F6205A"/>
    <w:rsid w:val="00FA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6E48ADC0F8024EEA977708B6DA8CA162">
    <w:name w:val="6E48ADC0F8024EEA977708B6DA8CA162"/>
  </w:style>
  <w:style w:type="paragraph" w:customStyle="1" w:styleId="5D72151D383C48F28EBEDC6711116329">
    <w:name w:val="5D72151D383C48F28EBEDC6711116329"/>
  </w:style>
  <w:style w:type="paragraph" w:customStyle="1" w:styleId="EA779190EB044CEBA11C15CEEA4D33D4">
    <w:name w:val="EA779190EB044CEBA11C15CEEA4D33D4"/>
  </w:style>
  <w:style w:type="paragraph" w:customStyle="1" w:styleId="3FCB87D8884A46C2B19F728F6240035F">
    <w:name w:val="3FCB87D8884A46C2B19F728F6240035F"/>
  </w:style>
  <w:style w:type="paragraph" w:customStyle="1" w:styleId="AE95FBF82C924E4C87E9F4AB184ECD66">
    <w:name w:val="AE95FBF82C924E4C87E9F4AB184ECD66"/>
  </w:style>
  <w:style w:type="paragraph" w:customStyle="1" w:styleId="1B399DA572FD46A0AA6F2F74C3C61A8B">
    <w:name w:val="1B399DA572FD46A0AA6F2F74C3C61A8B"/>
  </w:style>
  <w:style w:type="paragraph" w:customStyle="1" w:styleId="78209D94CAA24890899D142334C9DD07">
    <w:name w:val="78209D94CAA24890899D142334C9DD07"/>
  </w:style>
  <w:style w:type="paragraph" w:customStyle="1" w:styleId="C3FF6346467C475A9753E9998FA091C9">
    <w:name w:val="C3FF6346467C475A9753E9998FA091C9"/>
  </w:style>
  <w:style w:type="paragraph" w:customStyle="1" w:styleId="F86AD7AA27C54E5598364A17D0B50282">
    <w:name w:val="F86AD7AA27C54E5598364A17D0B50282"/>
  </w:style>
  <w:style w:type="paragraph" w:customStyle="1" w:styleId="CE9812CC7B794BECA037292D4F5A2E34">
    <w:name w:val="CE9812CC7B794BECA037292D4F5A2E34"/>
  </w:style>
  <w:style w:type="paragraph" w:customStyle="1" w:styleId="A0D3ED34E4AD451EB2AB4F201620DB94">
    <w:name w:val="A0D3ED34E4AD451EB2AB4F201620DB94"/>
  </w:style>
  <w:style w:type="paragraph" w:customStyle="1" w:styleId="3A31673BF3464E6BB476E148E5F14AE2">
    <w:name w:val="3A31673BF3464E6BB476E148E5F14AE2"/>
  </w:style>
  <w:style w:type="paragraph" w:customStyle="1" w:styleId="0AF97064DF7C438AA2F9303EC4DCB9A6">
    <w:name w:val="0AF97064DF7C438AA2F9303EC4DCB9A6"/>
  </w:style>
  <w:style w:type="paragraph" w:customStyle="1" w:styleId="744AB6E9E8AA4366B0E2B3994419723E">
    <w:name w:val="744AB6E9E8AA4366B0E2B3994419723E"/>
  </w:style>
  <w:style w:type="paragraph" w:customStyle="1" w:styleId="249E057A4A5443E3B1A597E32B257374">
    <w:name w:val="249E057A4A5443E3B1A597E32B257374"/>
  </w:style>
  <w:style w:type="paragraph" w:customStyle="1" w:styleId="7AD7A9E7D28A4B41A5A2FE45B8E7EBD3">
    <w:name w:val="7AD7A9E7D28A4B41A5A2FE45B8E7EB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2022-10-18T03:07:00Z</dcterms:created>
  <dcterms:modified xsi:type="dcterms:W3CDTF">2023-02-08T14:25:00Z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